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82" w:tblpY="3003"/>
        <w:tblOverlap w:val="never"/>
        <w:tblW w:w="86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8"/>
        <w:gridCol w:w="4342"/>
      </w:tblGrid>
      <w:tr w14:paraId="5CF86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4278" w:type="dxa"/>
            <w:vAlign w:val="center"/>
          </w:tcPr>
          <w:p w14:paraId="4B386932">
            <w:pPr>
              <w:jc w:val="left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公示职工姓名：</w:t>
            </w:r>
          </w:p>
        </w:tc>
        <w:tc>
          <w:tcPr>
            <w:tcW w:w="4342" w:type="dxa"/>
            <w:vAlign w:val="center"/>
          </w:tcPr>
          <w:p w14:paraId="18F15681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身份证号：</w:t>
            </w:r>
          </w:p>
        </w:tc>
      </w:tr>
      <w:tr w14:paraId="4A31C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58BEC6AD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单位名称：</w:t>
            </w:r>
          </w:p>
        </w:tc>
      </w:tr>
      <w:tr w14:paraId="1B89E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188AF9A2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疾病名称：</w:t>
            </w:r>
          </w:p>
        </w:tc>
      </w:tr>
      <w:tr w14:paraId="176A2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18B2571F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申请事由：申请因病（非因工）伤残丧失劳动能力程度鉴定</w:t>
            </w:r>
          </w:p>
        </w:tc>
      </w:tr>
      <w:tr w14:paraId="03E2D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620" w:type="dxa"/>
            <w:gridSpan w:val="2"/>
            <w:vAlign w:val="center"/>
          </w:tcPr>
          <w:p w14:paraId="1759EA1E">
            <w:pPr>
              <w:jc w:val="both"/>
              <w:rPr>
                <w:rFonts w:hint="eastAsia" w:eastAsiaTheme="minorEastAsia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公示时间：</w:t>
            </w: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  年   月   日———    年   月   日</w:t>
            </w:r>
          </w:p>
        </w:tc>
      </w:tr>
      <w:tr w14:paraId="290C6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6" w:hRule="atLeast"/>
        </w:trPr>
        <w:tc>
          <w:tcPr>
            <w:tcW w:w="8620" w:type="dxa"/>
            <w:gridSpan w:val="2"/>
            <w:vAlign w:val="center"/>
          </w:tcPr>
          <w:p w14:paraId="1A594E36">
            <w:pPr>
              <w:jc w:val="center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  <w:p w14:paraId="7817EC1A">
            <w:pPr>
              <w:jc w:val="both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  <w:p w14:paraId="0F4A92E3">
            <w:pPr>
              <w:jc w:val="both"/>
              <w:rPr>
                <w:rFonts w:hint="eastAsia"/>
                <w:sz w:val="30"/>
                <w:szCs w:val="30"/>
                <w:vertAlign w:val="baseline"/>
                <w:lang w:eastAsia="zh-CN"/>
              </w:rPr>
            </w:pPr>
          </w:p>
          <w:p w14:paraId="237D917B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eastAsia="zh-CN"/>
              </w:rPr>
              <w:t>公示结果：</w:t>
            </w: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无异议</w:t>
            </w:r>
          </w:p>
          <w:p w14:paraId="3E233F02">
            <w:pPr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 w14:paraId="7F41ACA0">
            <w:pPr>
              <w:jc w:val="center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  <w:p w14:paraId="157F001F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                          单位签章</w:t>
            </w:r>
          </w:p>
          <w:p w14:paraId="241C16AB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 xml:space="preserve">                       年    月    日</w:t>
            </w:r>
          </w:p>
          <w:p w14:paraId="4B41E587">
            <w:pPr>
              <w:jc w:val="both"/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373271E5">
      <w:pPr>
        <w:jc w:val="both"/>
        <w:rPr>
          <w:rFonts w:hint="eastAsia"/>
          <w:sz w:val="21"/>
          <w:szCs w:val="21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</w:t>
      </w: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：</w:t>
      </w:r>
    </w:p>
    <w:p w14:paraId="39BB5165">
      <w:pPr>
        <w:jc w:val="right"/>
        <w:rPr>
          <w:rFonts w:hint="eastAsia" w:eastAsiaTheme="minorEastAsia"/>
          <w:sz w:val="40"/>
          <w:szCs w:val="40"/>
          <w:lang w:eastAsia="zh-CN"/>
        </w:rPr>
      </w:pPr>
      <w:r>
        <w:rPr>
          <w:rFonts w:hint="eastAsia"/>
          <w:sz w:val="40"/>
          <w:szCs w:val="40"/>
          <w:lang w:eastAsia="zh-CN"/>
        </w:rPr>
        <w:t>单位职工申请因病劳动能力鉴定情况公示证明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M2ZiMGMxNDJhNzE0MTE1Zjg0YzA2MjY3ZWY0YTYifQ=="/>
  </w:docVars>
  <w:rsids>
    <w:rsidRoot w:val="61A20B7F"/>
    <w:rsid w:val="127913C0"/>
    <w:rsid w:val="201E6171"/>
    <w:rsid w:val="2C666396"/>
    <w:rsid w:val="37AF43B1"/>
    <w:rsid w:val="53581758"/>
    <w:rsid w:val="58845483"/>
    <w:rsid w:val="59CB2D8A"/>
    <w:rsid w:val="61A20B7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97</Words>
  <Characters>97</Characters>
  <Lines>0</Lines>
  <Paragraphs>0</Paragraphs>
  <TotalTime>0</TotalTime>
  <ScaleCrop>false</ScaleCrop>
  <LinksUpToDate>false</LinksUpToDate>
  <CharactersWithSpaces>175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2018-03-29T03:06:00Z</dcterms:created>
  <dc:creator>Administrator</dc:creator>
  <cp:lastModifiedBy>WPS_1496577081</cp:lastModifiedBy>
  <cp:lastPrinted>2025-04-09T07:31:00Z</cp:lastPrinted>
  <dcterms:modified xsi:type="dcterms:W3CDTF">2025-04-09T07:31:02Z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E2F0FC643BF743C3A8CDADB5FCBA1EF8_13</vt:lpwstr>
  </property>
  <property fmtid="{D5CDD505-2E9C-101B-9397-08002B2CF9AE}" pid="4" name="KSOTemplateDocerSaveRecord">
    <vt:lpwstr>eyJoZGlkIjoiOWY2N2U5OTgzNzRiYTE3NTViYzhiZTI1MGM2MjVhMDYiLCJ1c2VySWQiOiIyODM3NTE5NzQifQ==</vt:lpwstr>
  </property>
</Properties>
</file>